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16D" w:rsidRPr="00927A7D" w:rsidRDefault="00EB3DC2" w:rsidP="00927A7D">
      <w:pPr>
        <w:pStyle w:val="Undertitel"/>
        <w:ind w:right="-160"/>
        <w:rPr>
          <w:b/>
        </w:rPr>
      </w:pPr>
      <w:r w:rsidRPr="00495281">
        <w:rPr>
          <w:b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-1046413</wp:posOffset>
                </wp:positionH>
                <wp:positionV relativeFrom="page">
                  <wp:posOffset>454661</wp:posOffset>
                </wp:positionV>
                <wp:extent cx="6848475" cy="9144000"/>
                <wp:effectExtent l="0" t="0" r="9525" b="0"/>
                <wp:wrapNone/>
                <wp:docPr id="30" name="Gruppe 29" descr="Background Desig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475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Gruppe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Rektangel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20216D" w:rsidRDefault="0020216D">
                                <w:pPr>
                                  <w:pStyle w:val="Kontaktoplysninger"/>
                                </w:pP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Ramme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Gruppe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Billed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Gruppe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Billed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Kombinationstegning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Kombinationstegning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Kombinationstegning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Kombinationstegning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Kombinationstegning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Kombinationstegning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Kombinationstegning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Kombinationstegning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Kombinationstegning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Kombinationstegning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Kombinationstegning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Kombinationstegning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Kombinationstegning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e 29" o:spid="_x0000_s1026" alt="Background Design" style="position:absolute;margin-left:-82.4pt;margin-top:35.8pt;width:539.25pt;height:10in;z-index:-251658240;mso-position-horizontal-relative:margin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">
                <v:group id="Gruppe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Rektangel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20216D" w:rsidRDefault="0020216D">
                          <w:pPr>
                            <w:pStyle w:val="Kontaktoplysninger"/>
                          </w:pPr>
                        </w:p>
                      </w:txbxContent>
                    </v:textbox>
                  </v:rect>
                  <v:shape id="Ramme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Gruppe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Billed 4" o:spid="_x0000_s1031" type="#_x0000_t75" style="position:absolute;left:4622;top:184;width:54687;height:30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mMrBAAAA2gAAAA8AAABkcnMvZG93bnJldi54bWxEj0GLwjAUhO+C/yE8wYtoYhGRahRZWHEP&#10;Htb6Ax7Ns602L7WJtf77zcLCHoeZ+YbZ7Hpbi45aXznWMJ8pEMS5MxUXGi7Z53QFwgdkg7Vj0vAm&#10;D7vtcLDB1LgXf1N3DoWIEPYpaihDaFIpfV6SRT9zDXH0rq61GKJsC2lafEW4rWWi1FJarDgulNjQ&#10;R0n5/fy0Gmgyxyx7HPuEv7rJSRVJpW4Hrcejfr8GEagP/+G/9tFoWMDvlXgD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HnmMrBAAAA2gAAAA8AAAAAAAAAAAAAAAAAnwIA&#10;AGRycy9kb3ducmV2LnhtbFBLBQYAAAAABAAEAPcAAACNAwAAAAA=&#10;">
                    <v:imagedata r:id="rId8" o:title="" croptop="11340f" cropbottom="16322f" cropleft="5137f"/>
                    <v:path arrowok="t"/>
                  </v:shape>
                  <v:group id="Gruppe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Billed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Kombinationstegning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Kombinationstegning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Kombinationstegning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Kombinationstegning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Kombinationstegning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Kombinationstegning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Kombinationstegning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Kombinationstegning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Kombinationstegning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Kombinationstegning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Kombinationstegning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Kombinationstegning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Kombinationstegning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margin" anchory="page"/>
              </v:group>
            </w:pict>
          </mc:Fallback>
        </mc:AlternateContent>
      </w:r>
      <w:r w:rsidR="00831AD2">
        <w:rPr>
          <w:b/>
        </w:rPr>
        <w:t>S</w:t>
      </w:r>
      <w:r w:rsidR="00495281" w:rsidRPr="00495281">
        <w:rPr>
          <w:b/>
        </w:rPr>
        <w:t xml:space="preserve">ØNDAGSCAFE PÅ </w:t>
      </w:r>
      <w:r w:rsidR="00710C08">
        <w:rPr>
          <w:b/>
        </w:rPr>
        <w:t xml:space="preserve">aktivitetshuset </w:t>
      </w:r>
      <w:r w:rsidR="00495281">
        <w:rPr>
          <w:b/>
        </w:rPr>
        <w:t>K</w:t>
      </w:r>
      <w:r w:rsidR="00495281" w:rsidRPr="00495281">
        <w:rPr>
          <w:b/>
        </w:rPr>
        <w:t>ASTANIEGÅRDEN</w:t>
      </w:r>
    </w:p>
    <w:p w:rsidR="0020216D" w:rsidRDefault="006348F2" w:rsidP="006348F2">
      <w:pPr>
        <w:pStyle w:val="Klokkeslt"/>
        <w:ind w:left="0"/>
      </w:pPr>
      <w:r>
        <w:rPr>
          <w:sz w:val="52"/>
          <w:szCs w:val="52"/>
        </w:rPr>
        <w:t>DEN 1. SEPTEMBER KL. 14-16</w:t>
      </w:r>
      <w:bookmarkStart w:id="0" w:name="_GoBack"/>
      <w:bookmarkEnd w:id="0"/>
    </w:p>
    <w:p w:rsidR="0020216D" w:rsidRDefault="0020216D" w:rsidP="00710C08">
      <w:pPr>
        <w:pStyle w:val="Placering"/>
        <w:pBdr>
          <w:bottom w:val="dotted" w:sz="2" w:space="0" w:color="572111" w:themeColor="text2"/>
        </w:pBdr>
      </w:pPr>
    </w:p>
    <w:p w:rsidR="00495281" w:rsidRDefault="00495281" w:rsidP="00495281">
      <w:r>
        <w:t xml:space="preserve">Har du lyst til </w:t>
      </w:r>
      <w:r w:rsidR="00EA46EA">
        <w:t>at</w:t>
      </w:r>
      <w:r>
        <w:t xml:space="preserve"> hygge sammen med andre en søndag eftermiddag?                                                                                                     Hvis du er 60+ og synes at søndagen godt kan blive lidt lang, så har du nu mulighed for at få et par hyggelig</w:t>
      </w:r>
      <w:r w:rsidR="00A439AB">
        <w:t>e timer i andres selskab.</w:t>
      </w:r>
      <w:r w:rsidR="006348F2" w:rsidRPr="006348F2">
        <w:rPr>
          <w:sz w:val="40"/>
          <w:szCs w:val="40"/>
        </w:rPr>
        <w:t xml:space="preserve"> </w:t>
      </w:r>
    </w:p>
    <w:p w:rsidR="006348F2" w:rsidRDefault="006348F2" w:rsidP="00495281">
      <w:r>
        <w:rPr>
          <w:sz w:val="36"/>
          <w:szCs w:val="36"/>
        </w:rPr>
        <w:t>Helle Asmild ”den musikalske familie”</w:t>
      </w:r>
    </w:p>
    <w:p w:rsidR="00495281" w:rsidRPr="00927A7D" w:rsidRDefault="00495281" w:rsidP="00A439AB">
      <w:pPr>
        <w:rPr>
          <w:sz w:val="40"/>
          <w:szCs w:val="40"/>
          <w:u w:val="single"/>
        </w:rPr>
      </w:pPr>
      <w:r>
        <w:t xml:space="preserve">Pris for </w:t>
      </w:r>
      <w:r w:rsidR="00927A7D">
        <w:rPr>
          <w:color w:val="FF0000"/>
          <w:sz w:val="36"/>
          <w:szCs w:val="36"/>
        </w:rPr>
        <w:t>Kaffe/te og kage</w:t>
      </w:r>
      <w:r w:rsidR="00FE52E1">
        <w:rPr>
          <w:color w:val="FF0000"/>
          <w:sz w:val="36"/>
          <w:szCs w:val="36"/>
        </w:rPr>
        <w:t xml:space="preserve">       </w:t>
      </w:r>
      <w:r w:rsidR="00A439AB" w:rsidRPr="00EA46EA">
        <w:rPr>
          <w:color w:val="FF0000"/>
        </w:rPr>
        <w:t xml:space="preserve"> </w:t>
      </w:r>
      <w:r w:rsidR="00A439AB">
        <w:t>kr</w:t>
      </w:r>
      <w:r w:rsidR="00A439AB" w:rsidRPr="00927A7D">
        <w:t>. 25.00.</w:t>
      </w:r>
    </w:p>
    <w:p w:rsidR="00495281" w:rsidRDefault="00495281" w:rsidP="00495281">
      <w:r>
        <w:t>Alle er meget velkommen, ingen tilmelding og det kræver ikke medlemskort.</w:t>
      </w:r>
    </w:p>
    <w:p w:rsidR="00495281" w:rsidRDefault="00495281" w:rsidP="00495281">
      <w:r>
        <w:t>Vil du høre mere så kontakt: Ann Christensen 40105723</w:t>
      </w:r>
    </w:p>
    <w:p w:rsidR="00831AD2" w:rsidRDefault="00831AD2"/>
    <w:sectPr w:rsidR="00831AD2">
      <w:pgSz w:w="12240" w:h="15840"/>
      <w:pgMar w:top="5328" w:right="2160" w:bottom="2448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281"/>
    <w:rsid w:val="000519C0"/>
    <w:rsid w:val="00163844"/>
    <w:rsid w:val="001902FA"/>
    <w:rsid w:val="001F0AB4"/>
    <w:rsid w:val="0020216D"/>
    <w:rsid w:val="00221948"/>
    <w:rsid w:val="003D2A6A"/>
    <w:rsid w:val="00495281"/>
    <w:rsid w:val="004D498B"/>
    <w:rsid w:val="005261F3"/>
    <w:rsid w:val="00592E6B"/>
    <w:rsid w:val="006348F2"/>
    <w:rsid w:val="00710C08"/>
    <w:rsid w:val="00717CED"/>
    <w:rsid w:val="007D5A67"/>
    <w:rsid w:val="008102BC"/>
    <w:rsid w:val="00831AD2"/>
    <w:rsid w:val="00891B85"/>
    <w:rsid w:val="008F7048"/>
    <w:rsid w:val="00927A7D"/>
    <w:rsid w:val="0097056E"/>
    <w:rsid w:val="00970AE2"/>
    <w:rsid w:val="00A439AB"/>
    <w:rsid w:val="00B05170"/>
    <w:rsid w:val="00B90B2B"/>
    <w:rsid w:val="00C65737"/>
    <w:rsid w:val="00D9308F"/>
    <w:rsid w:val="00E24D8B"/>
    <w:rsid w:val="00EA46EA"/>
    <w:rsid w:val="00EB3DC2"/>
    <w:rsid w:val="00F146C6"/>
    <w:rsid w:val="00FE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126ACE-A18B-4023-95F6-5BBCAFBDD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da-DK" w:eastAsia="da-DK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Undertitel">
    <w:name w:val="Subtitle"/>
    <w:basedOn w:val="Normal"/>
    <w:next w:val="Normal"/>
    <w:link w:val="UndertitelTegn"/>
    <w:uiPriority w:val="1"/>
    <w:qFormat/>
    <w:rsid w:val="005261F3"/>
    <w:pPr>
      <w:spacing w:after="40" w:line="228" w:lineRule="auto"/>
      <w:ind w:left="0" w:right="0"/>
    </w:pPr>
    <w:rPr>
      <w:caps/>
      <w:spacing w:val="-10"/>
      <w:sz w:val="52"/>
    </w:rPr>
  </w:style>
  <w:style w:type="character" w:customStyle="1" w:styleId="UndertitelTegn">
    <w:name w:val="Undertitel Tegn"/>
    <w:basedOn w:val="Standardskrifttypeiafsnit"/>
    <w:link w:val="Undertitel"/>
    <w:uiPriority w:val="1"/>
    <w:rsid w:val="005261F3"/>
    <w:rPr>
      <w:caps/>
      <w:spacing w:val="-10"/>
      <w:sz w:val="52"/>
    </w:rPr>
  </w:style>
  <w:style w:type="paragraph" w:styleId="Titel">
    <w:name w:val="Title"/>
    <w:basedOn w:val="Normal"/>
    <w:next w:val="Normal"/>
    <w:link w:val="TitelTegn"/>
    <w:uiPriority w:val="1"/>
    <w:qFormat/>
    <w:rsid w:val="005261F3"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0"/>
    </w:rPr>
  </w:style>
  <w:style w:type="character" w:customStyle="1" w:styleId="TitelTegn">
    <w:name w:val="Titel Tegn"/>
    <w:basedOn w:val="Standardskrifttypeiafsnit"/>
    <w:link w:val="Titel"/>
    <w:uiPriority w:val="1"/>
    <w:rsid w:val="005261F3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0"/>
    </w:rPr>
  </w:style>
  <w:style w:type="paragraph" w:styleId="Dato">
    <w:name w:val="Date"/>
    <w:basedOn w:val="Normal"/>
    <w:next w:val="Normal"/>
    <w:link w:val="DatoTegn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DatoTegn">
    <w:name w:val="Dato Tegn"/>
    <w:basedOn w:val="Standardskrifttypeiafsnit"/>
    <w:link w:val="Dato"/>
    <w:uiPriority w:val="2"/>
    <w:rPr>
      <w:b/>
      <w:bCs/>
      <w:smallCaps/>
      <w:color w:val="9C2224" w:themeColor="accent2" w:themeShade="BF"/>
      <w:sz w:val="44"/>
    </w:rPr>
  </w:style>
  <w:style w:type="paragraph" w:customStyle="1" w:styleId="Klokkeslt">
    <w:name w:val="Klokkeslæt"/>
    <w:basedOn w:val="Normal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Placering">
    <w:name w:val="Placering"/>
    <w:basedOn w:val="Normal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Kontaktoplysninger">
    <w:name w:val="Kontaktoplysninger"/>
    <w:basedOn w:val="Normal"/>
    <w:uiPriority w:val="4"/>
    <w:qFormat/>
    <w:pPr>
      <w:spacing w:after="0" w:line="240" w:lineRule="auto"/>
    </w:pPr>
    <w:rPr>
      <w:smallCaps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952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952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c\AppData\Roaming\Microsoft\Skabeloner\Brochure%20til%20arrangment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D9AC3FC-C887-484C-AD62-45813CDFB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til arrangment</Template>
  <TotalTime>0</TotalTime>
  <Pages>1</Pages>
  <Words>82</Words>
  <Characters>505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 Christensen</dc:creator>
  <cp:keywords/>
  <cp:lastModifiedBy>Ann Christensen</cp:lastModifiedBy>
  <cp:revision>2</cp:revision>
  <cp:lastPrinted>2019-02-28T11:42:00Z</cp:lastPrinted>
  <dcterms:created xsi:type="dcterms:W3CDTF">2019-08-08T06:24:00Z</dcterms:created>
  <dcterms:modified xsi:type="dcterms:W3CDTF">2019-08-08T06:24:00Z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